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715" w:rsidRDefault="000937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55.5pt">
            <v:imagedata r:id="rId6" o:title="Image0002"/>
          </v:shape>
        </w:pict>
      </w:r>
    </w:p>
    <w:p w:rsidR="000937CA" w:rsidRDefault="000937CA"/>
    <w:p w:rsidR="000937CA" w:rsidRDefault="000937CA"/>
    <w:p w:rsidR="000937CA" w:rsidRDefault="000937CA"/>
    <w:p w:rsidR="000937CA" w:rsidRDefault="000937CA"/>
    <w:p w:rsidR="000937CA" w:rsidRDefault="000937CA"/>
    <w:p w:rsidR="000937CA" w:rsidRPr="002950D7" w:rsidRDefault="000937CA" w:rsidP="000937CA">
      <w:pPr>
        <w:autoSpaceDE w:val="0"/>
        <w:autoSpaceDN w:val="0"/>
        <w:adjustRightInd w:val="0"/>
        <w:jc w:val="both"/>
      </w:pPr>
      <w:proofErr w:type="gramStart"/>
      <w:r w:rsidRPr="002950D7">
        <w:lastRenderedPageBreak/>
        <w:t>соответствии с основной образовательной программой  (по полной образовательной</w:t>
      </w:r>
      <w:proofErr w:type="gramEnd"/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и</w:t>
      </w:r>
      <w:r>
        <w:t>ли индивидуальной программе) с учётом</w:t>
      </w:r>
      <w:r w:rsidRPr="002950D7">
        <w:t xml:space="preserve"> психофизических особенностей и</w:t>
      </w:r>
      <w:r>
        <w:t xml:space="preserve"> </w:t>
      </w:r>
      <w:r w:rsidRPr="002950D7">
        <w:t>возможностей ре</w:t>
      </w:r>
      <w:r>
        <w:t>бен</w:t>
      </w:r>
      <w:r w:rsidRPr="002950D7">
        <w:t>ка,</w:t>
      </w:r>
    </w:p>
    <w:p w:rsidR="000937CA" w:rsidRPr="002950D7" w:rsidRDefault="000937CA" w:rsidP="000937C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950D7">
        <w:t>обеспечение коррекции отклонений в физическом и психическом развитии</w:t>
      </w:r>
    </w:p>
    <w:p w:rsidR="000937CA" w:rsidRPr="002950D7" w:rsidRDefault="000937CA" w:rsidP="000937C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950D7">
        <w:t>воспитанников с у</w:t>
      </w:r>
      <w:r>
        <w:t>чётом</w:t>
      </w:r>
      <w:r w:rsidRPr="002950D7">
        <w:t xml:space="preserve"> индивидуальных возможностей и личностных особенностей</w:t>
      </w:r>
      <w:r>
        <w:t xml:space="preserve"> </w:t>
      </w:r>
      <w:r w:rsidRPr="002950D7">
        <w:t>ре</w:t>
      </w:r>
      <w:r>
        <w:t>бё</w:t>
      </w:r>
      <w:r w:rsidRPr="002950D7">
        <w:t>нка,</w:t>
      </w:r>
    </w:p>
    <w:p w:rsidR="000937CA" w:rsidRPr="002950D7" w:rsidRDefault="000937CA" w:rsidP="000937C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950D7">
        <w:t>формирование предпосылок учебной деятельности, компетенций, обеспечивающих</w:t>
      </w:r>
    </w:p>
    <w:p w:rsidR="000937CA" w:rsidRPr="002950D7" w:rsidRDefault="000937CA" w:rsidP="000937C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950D7">
        <w:t>социальную успешность,</w:t>
      </w:r>
    </w:p>
    <w:p w:rsidR="000937CA" w:rsidRPr="002950D7" w:rsidRDefault="000937CA" w:rsidP="000937C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950D7">
        <w:t>взаимодействие с семь</w:t>
      </w:r>
      <w:r>
        <w:t>ёй</w:t>
      </w:r>
      <w:r w:rsidRPr="002950D7">
        <w:t xml:space="preserve"> для обеспечения полноценного развития ре</w:t>
      </w:r>
      <w:r>
        <w:t>бё</w:t>
      </w:r>
      <w:r w:rsidRPr="002950D7">
        <w:t>нка,</w:t>
      </w:r>
    </w:p>
    <w:p w:rsidR="000937CA" w:rsidRPr="002950D7" w:rsidRDefault="000937CA" w:rsidP="000937C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950D7">
        <w:t xml:space="preserve">создание современной развивающей образовательной среды, комфортной как </w:t>
      </w:r>
      <w:proofErr w:type="gramStart"/>
      <w:r w:rsidRPr="002950D7">
        <w:t>для</w:t>
      </w:r>
      <w:proofErr w:type="gramEnd"/>
    </w:p>
    <w:p w:rsidR="000937CA" w:rsidRPr="002950D7" w:rsidRDefault="000937CA" w:rsidP="000937C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950D7">
        <w:t xml:space="preserve">детей с ОВЗ, так и для нормально развивающихся детей, родителей и </w:t>
      </w:r>
      <w:proofErr w:type="gramStart"/>
      <w:r w:rsidRPr="002950D7">
        <w:t>педагогического</w:t>
      </w:r>
      <w:proofErr w:type="gramEnd"/>
    </w:p>
    <w:p w:rsidR="000937CA" w:rsidRPr="002950D7" w:rsidRDefault="000937CA" w:rsidP="000937C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2950D7">
        <w:t>коллектива.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  <w:rPr>
          <w:b/>
          <w:bCs/>
        </w:rPr>
      </w:pPr>
      <w:r w:rsidRPr="002950D7">
        <w:rPr>
          <w:b/>
          <w:bCs/>
        </w:rPr>
        <w:t>II. Организация образования детей с ОВЗ</w:t>
      </w:r>
    </w:p>
    <w:p w:rsidR="000937CA" w:rsidRDefault="000937CA" w:rsidP="000937CA">
      <w:pPr>
        <w:autoSpaceDE w:val="0"/>
        <w:autoSpaceDN w:val="0"/>
        <w:adjustRightInd w:val="0"/>
        <w:jc w:val="both"/>
      </w:pPr>
      <w:r w:rsidRPr="002950D7">
        <w:t>2.1. Образование детей с ОВЗ организуется с согласия родителей (законных</w:t>
      </w:r>
      <w:r>
        <w:t xml:space="preserve"> </w:t>
      </w:r>
      <w:r w:rsidRPr="002950D7">
        <w:t>представителей).</w:t>
      </w:r>
    </w:p>
    <w:p w:rsidR="000937CA" w:rsidRDefault="000937CA" w:rsidP="000937CA">
      <w:pPr>
        <w:autoSpaceDE w:val="0"/>
        <w:autoSpaceDN w:val="0"/>
        <w:adjustRightInd w:val="0"/>
        <w:jc w:val="both"/>
      </w:pPr>
      <w:r w:rsidRPr="002950D7">
        <w:t>2.2.При</w:t>
      </w:r>
      <w:r>
        <w:t>ё</w:t>
      </w:r>
      <w:r w:rsidRPr="002950D7">
        <w:t>м детей с ОВЗ в функционирующую группу осуществляется на основании</w:t>
      </w:r>
      <w:r>
        <w:t xml:space="preserve"> </w:t>
      </w:r>
      <w:r w:rsidRPr="002950D7">
        <w:t xml:space="preserve">письменного заявления родителей (законных представителей) на имя заведующего </w:t>
      </w:r>
      <w:r>
        <w:t>Учреждением</w:t>
      </w:r>
      <w:r w:rsidRPr="002950D7">
        <w:t>,</w:t>
      </w:r>
      <w:r>
        <w:t xml:space="preserve"> </w:t>
      </w:r>
      <w:r w:rsidRPr="002950D7">
        <w:t>медицинского заключения лечебного учреждения и осуществляется в общем порядке,</w:t>
      </w:r>
      <w:r>
        <w:t xml:space="preserve"> </w:t>
      </w:r>
      <w:r w:rsidRPr="002950D7">
        <w:t xml:space="preserve">установленном законодательством. 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>
        <w:t xml:space="preserve">Приём </w:t>
      </w:r>
      <w:r w:rsidRPr="002950D7">
        <w:t>в группу может проводиться в течение всего</w:t>
      </w:r>
      <w:r>
        <w:t xml:space="preserve"> </w:t>
      </w:r>
      <w:r w:rsidRPr="002950D7">
        <w:t>года при наличии свободных мест. Дети с ОВЗ включаются в списочный состав</w:t>
      </w:r>
      <w:r>
        <w:t xml:space="preserve"> </w:t>
      </w:r>
      <w:r w:rsidRPr="002950D7">
        <w:t>соответствующей возрастной группы.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 xml:space="preserve">2.3.Отношения между </w:t>
      </w:r>
      <w:r>
        <w:t>Учреждением</w:t>
      </w:r>
      <w:r w:rsidRPr="002950D7">
        <w:t xml:space="preserve"> и родителями (законными представителями)</w:t>
      </w:r>
      <w:r>
        <w:t xml:space="preserve"> </w:t>
      </w:r>
      <w:r w:rsidRPr="002950D7">
        <w:t>регулируются договором, заключаемым в установленном порядке.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 xml:space="preserve">2.4.При поступлении в </w:t>
      </w:r>
      <w:r>
        <w:t xml:space="preserve"> Учреждение</w:t>
      </w:r>
      <w:proofErr w:type="gramStart"/>
      <w:r>
        <w:t xml:space="preserve"> ,</w:t>
      </w:r>
      <w:proofErr w:type="gramEnd"/>
      <w:r>
        <w:t xml:space="preserve"> Учреждением </w:t>
      </w:r>
      <w:r w:rsidRPr="002950D7">
        <w:t>направляет реб</w:t>
      </w:r>
      <w:r>
        <w:t>ё</w:t>
      </w:r>
      <w:r w:rsidRPr="002950D7">
        <w:t>нка с ОВЗ в случае</w:t>
      </w:r>
      <w:r>
        <w:t xml:space="preserve"> </w:t>
      </w:r>
      <w:r w:rsidRPr="002950D7">
        <w:t>необходимости и с согласия родителей (законных представителей) на ПМПК для</w:t>
      </w:r>
      <w:r>
        <w:t xml:space="preserve"> </w:t>
      </w:r>
      <w:r w:rsidRPr="002950D7">
        <w:t>получения заключения с рекомендациями по организации адаптационных и</w:t>
      </w:r>
      <w:r>
        <w:t xml:space="preserve"> </w:t>
      </w:r>
      <w:r w:rsidRPr="002950D7">
        <w:t>интеграционных мероприятий, воспитания и обучения реб</w:t>
      </w:r>
      <w:r>
        <w:t>ё</w:t>
      </w:r>
      <w:r w:rsidRPr="002950D7">
        <w:t>нка с ОВЗ.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2.5.На основе психолого-медико-педагогической диагностики реб</w:t>
      </w:r>
      <w:r>
        <w:t>ё</w:t>
      </w:r>
      <w:r w:rsidRPr="002950D7">
        <w:t>нка с ОВЗ</w:t>
      </w:r>
      <w:r>
        <w:t xml:space="preserve"> </w:t>
      </w:r>
      <w:r w:rsidRPr="002950D7">
        <w:t>проектируется его индивидуальный образовательный маршрут (далее – ИОМ). ИОМ – это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движение в образовательном пространстве, создаваемом для реб</w:t>
      </w:r>
      <w:r>
        <w:t>ё</w:t>
      </w:r>
      <w:r w:rsidRPr="002950D7">
        <w:t>нка и его семьи при</w:t>
      </w:r>
      <w:r>
        <w:t xml:space="preserve"> </w:t>
      </w:r>
      <w:r w:rsidRPr="002950D7">
        <w:t xml:space="preserve">осуществлении образовательного и психолого-педагогического сопровождения в </w:t>
      </w:r>
      <w:r>
        <w:t>Учреждении</w:t>
      </w:r>
      <w:r w:rsidRPr="002950D7">
        <w:t>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ИОМ включает индивидуальную образовательную программу и индивидуальную</w:t>
      </w:r>
      <w:r>
        <w:t xml:space="preserve"> </w:t>
      </w:r>
      <w:r w:rsidRPr="002950D7">
        <w:t>программу включения реб</w:t>
      </w:r>
      <w:r>
        <w:t>ё</w:t>
      </w:r>
      <w:r w:rsidRPr="002950D7">
        <w:t xml:space="preserve">нка с ОВЗ в интеграционную среду </w:t>
      </w:r>
      <w:r>
        <w:t>Учреждения</w:t>
      </w:r>
      <w:r w:rsidRPr="002950D7">
        <w:t>, который согласуется</w:t>
      </w:r>
      <w:r>
        <w:t xml:space="preserve"> </w:t>
      </w:r>
      <w:r w:rsidRPr="002950D7">
        <w:t>и подписывается родителями реб</w:t>
      </w:r>
      <w:r>
        <w:t>ё</w:t>
      </w:r>
      <w:r w:rsidRPr="002950D7">
        <w:t>нка. В ходе выполнения ИОМ подвергается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корректировке и дополнению.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2.6.Определяются условия и технология включения реб</w:t>
      </w:r>
      <w:r>
        <w:t>ё</w:t>
      </w:r>
      <w:r w:rsidRPr="002950D7">
        <w:t>нка с ОВЗ в</w:t>
      </w:r>
      <w:r>
        <w:t xml:space="preserve"> </w:t>
      </w:r>
      <w:r w:rsidRPr="002950D7">
        <w:t xml:space="preserve">функционирующую группу </w:t>
      </w:r>
      <w:r>
        <w:t xml:space="preserve"> Учреждения</w:t>
      </w:r>
      <w:r w:rsidRPr="002950D7">
        <w:t xml:space="preserve"> (определяется дозирование времени пребывания реб</w:t>
      </w:r>
      <w:r>
        <w:t>ё</w:t>
      </w:r>
      <w:r w:rsidRPr="002950D7">
        <w:t>нка</w:t>
      </w:r>
      <w:r>
        <w:t xml:space="preserve"> </w:t>
      </w:r>
      <w:r w:rsidRPr="002950D7">
        <w:t xml:space="preserve">с ОВЗ в </w:t>
      </w:r>
      <w:r>
        <w:t>Учреждении</w:t>
      </w:r>
      <w:r w:rsidRPr="002950D7">
        <w:t>, необходимость наличия специалиста сопровождения реб</w:t>
      </w:r>
      <w:r>
        <w:t>ё</w:t>
      </w:r>
      <w:r w:rsidRPr="002950D7">
        <w:t xml:space="preserve">нка с ОВЗ в </w:t>
      </w:r>
      <w:r>
        <w:t xml:space="preserve">Учреждении </w:t>
      </w:r>
      <w:r w:rsidRPr="002950D7">
        <w:t>при интеграции в функционирующую группу, составляется индивидуальный график</w:t>
      </w:r>
      <w:r>
        <w:t xml:space="preserve"> </w:t>
      </w:r>
      <w:r w:rsidRPr="002950D7">
        <w:t>посещения реб</w:t>
      </w:r>
      <w:r>
        <w:t>ё</w:t>
      </w:r>
      <w:r w:rsidRPr="002950D7">
        <w:t xml:space="preserve">нком </w:t>
      </w:r>
      <w:r>
        <w:t xml:space="preserve"> Учреждения</w:t>
      </w:r>
      <w:r w:rsidRPr="002950D7">
        <w:t>, планируются адаптационные и интеграционные</w:t>
      </w:r>
      <w:r>
        <w:t xml:space="preserve"> </w:t>
      </w:r>
      <w:r w:rsidRPr="002950D7">
        <w:t>мероприятия). По мере адаптации к условиям группы время пребывания реб</w:t>
      </w:r>
      <w:r>
        <w:t>ё</w:t>
      </w:r>
      <w:r w:rsidRPr="002950D7">
        <w:t>нка с ОВЗ</w:t>
      </w:r>
      <w:r>
        <w:t xml:space="preserve"> </w:t>
      </w:r>
      <w:r w:rsidRPr="002950D7">
        <w:t>увеличивается.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2.7.Содержание образовательного процесса в группе определяется основной</w:t>
      </w:r>
      <w:r>
        <w:t xml:space="preserve"> </w:t>
      </w:r>
      <w:r w:rsidRPr="002950D7">
        <w:t xml:space="preserve">образовательной программой </w:t>
      </w:r>
      <w:r>
        <w:t xml:space="preserve"> Учреждения </w:t>
      </w:r>
      <w:r w:rsidRPr="002950D7">
        <w:t>и индивидуальной образовательной программой</w:t>
      </w:r>
      <w:r>
        <w:t xml:space="preserve"> </w:t>
      </w:r>
      <w:r w:rsidRPr="002950D7">
        <w:t>реб</w:t>
      </w:r>
      <w:r>
        <w:t>ё</w:t>
      </w:r>
      <w:r w:rsidRPr="002950D7">
        <w:t>нка с ОВЗ, составленной на основе типовых, специальных, коррекционных,</w:t>
      </w:r>
      <w:r>
        <w:t xml:space="preserve"> </w:t>
      </w:r>
      <w:r w:rsidRPr="002950D7">
        <w:t>адаптированных или авторских программ с уч</w:t>
      </w:r>
      <w:r>
        <w:t>ё</w:t>
      </w:r>
      <w:r w:rsidRPr="002950D7">
        <w:t>том комплексной оценки ресурсов и</w:t>
      </w:r>
      <w:r>
        <w:t xml:space="preserve"> </w:t>
      </w:r>
      <w:r w:rsidRPr="002950D7">
        <w:t>дефицитов реб</w:t>
      </w:r>
      <w:r>
        <w:t>ё</w:t>
      </w:r>
      <w:r w:rsidRPr="002950D7">
        <w:t>нка.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2.8.В рамках модели частичной интеграции оказание образовательных услуг реб</w:t>
      </w:r>
      <w:r>
        <w:t>ё</w:t>
      </w:r>
      <w:r w:rsidRPr="002950D7">
        <w:t>нку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с ОВЗ осуществляется по режиму и расписанию возрастной группы. В режим вносятся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дополнения с указанием условий и регламента проведения коррекционно-развивающих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lastRenderedPageBreak/>
        <w:t>занятий с реб</w:t>
      </w:r>
      <w:r>
        <w:t>ё</w:t>
      </w:r>
      <w:r w:rsidRPr="002950D7">
        <w:t>нком с ОВЗ. Режим дня и недели может быть гибким. В расписании</w:t>
      </w:r>
      <w:r>
        <w:t xml:space="preserve"> </w:t>
      </w:r>
      <w:r w:rsidRPr="002950D7">
        <w:t>организованной образовательной деятельности учитываются занятия (расписаны</w:t>
      </w:r>
      <w:r>
        <w:t xml:space="preserve"> </w:t>
      </w:r>
      <w:r w:rsidRPr="002950D7">
        <w:t>помещения, время, специалисты), предусмотренные индивидуальной образовательной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программой реб</w:t>
      </w:r>
      <w:r>
        <w:t>ё</w:t>
      </w:r>
      <w:r w:rsidRPr="002950D7">
        <w:t>нка с ОВЗ.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2.9.В случае невозможности полного усвоения программы из-за тяжести физических</w:t>
      </w:r>
      <w:r>
        <w:t xml:space="preserve"> </w:t>
      </w:r>
      <w:r w:rsidRPr="002950D7">
        <w:t>и (или) психических нарушений, в соответствии с рекомендациями ПМПК, в</w:t>
      </w:r>
      <w:r>
        <w:t xml:space="preserve"> </w:t>
      </w:r>
      <w:r w:rsidRPr="002950D7">
        <w:t>коррекционной работе делается акцент на формирование у реб</w:t>
      </w:r>
      <w:r>
        <w:t>ё</w:t>
      </w:r>
      <w:r w:rsidRPr="002950D7">
        <w:t>нка социальных и</w:t>
      </w:r>
      <w:r>
        <w:t xml:space="preserve"> </w:t>
      </w:r>
      <w:r w:rsidRPr="002950D7">
        <w:t>практически-ориентированных навыков.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2.10. Технологии, методы, средства и формы работы с детьми с ОВЗ определяются</w:t>
      </w:r>
      <w:r>
        <w:t xml:space="preserve"> </w:t>
      </w:r>
      <w:r w:rsidRPr="002950D7">
        <w:t>педагогами исходя из особенностей психофизического развития, индивидуальных</w:t>
      </w:r>
      <w:r>
        <w:t xml:space="preserve"> </w:t>
      </w:r>
      <w:r w:rsidRPr="002950D7">
        <w:t>возможностей, состояния здоровья детей и направлены на создание позитивной</w:t>
      </w:r>
      <w:r>
        <w:t xml:space="preserve"> </w:t>
      </w:r>
      <w:r w:rsidRPr="002950D7">
        <w:t>атмосферы принятия и поддержки.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 xml:space="preserve">2.11.Медицинское сопровождение осуществляется под руководством </w:t>
      </w:r>
      <w:r>
        <w:t>фельдшера</w:t>
      </w:r>
      <w:r w:rsidRPr="002950D7">
        <w:t xml:space="preserve"> на основе договора, заключ</w:t>
      </w:r>
      <w:r>
        <w:t>ё</w:t>
      </w:r>
      <w:r w:rsidRPr="002950D7">
        <w:t xml:space="preserve">нного между </w:t>
      </w:r>
      <w:r>
        <w:t>Учреждением</w:t>
      </w:r>
      <w:r w:rsidRPr="002950D7">
        <w:t xml:space="preserve"> и</w:t>
      </w:r>
      <w:r>
        <w:t xml:space="preserve"> </w:t>
      </w:r>
      <w:r w:rsidRPr="002950D7">
        <w:t>лечебным учреждением. Совместно разрабатывается дифференцированная лечебно-оздоровительная программа реб</w:t>
      </w:r>
      <w:r>
        <w:t>ё</w:t>
      </w:r>
      <w:r w:rsidRPr="002950D7">
        <w:t>нка с ОВЗ с уч</w:t>
      </w:r>
      <w:r>
        <w:t>ё</w:t>
      </w:r>
      <w:r w:rsidRPr="002950D7">
        <w:t>том диагноза, степени тяжести</w:t>
      </w:r>
      <w:r>
        <w:t xml:space="preserve"> </w:t>
      </w:r>
      <w:r w:rsidRPr="002950D7">
        <w:t>заболевания, возраста и индивидуальных особенностей реб</w:t>
      </w:r>
      <w:r>
        <w:t>ё</w:t>
      </w:r>
      <w:r w:rsidRPr="002950D7">
        <w:t>нка.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2.12.Дети с ОВЗ с согласия родителей (законных представителей) при</w:t>
      </w:r>
      <w:r>
        <w:t xml:space="preserve"> </w:t>
      </w:r>
      <w:r w:rsidRPr="002950D7">
        <w:t>необходимости могут быть направлены в течение года на ПМПК, либо на консультации к</w:t>
      </w:r>
      <w:r>
        <w:t xml:space="preserve"> </w:t>
      </w:r>
      <w:r w:rsidRPr="002950D7">
        <w:t>специалистам необходимого профиля.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2.13.С участниками интеграционных процессов (педагогами, специалистами,</w:t>
      </w:r>
      <w:r>
        <w:t xml:space="preserve"> </w:t>
      </w:r>
      <w:r w:rsidRPr="002950D7">
        <w:t>родителями реб</w:t>
      </w:r>
      <w:r>
        <w:t>ё</w:t>
      </w:r>
      <w:r w:rsidRPr="002950D7">
        <w:t>нка с ОВЗ и родителями нормально развивающихся детей группы,</w:t>
      </w:r>
      <w:r>
        <w:t xml:space="preserve"> </w:t>
      </w:r>
      <w:r w:rsidRPr="002950D7">
        <w:t>воспитанниками функционирующей группы) проводится работа, направленная на</w:t>
      </w:r>
      <w:r>
        <w:t xml:space="preserve"> </w:t>
      </w:r>
      <w:r w:rsidRPr="002950D7">
        <w:t>взаимное приятие и сплочение всех участников инклюзивного образовательного процесса,</w:t>
      </w:r>
      <w:r>
        <w:t xml:space="preserve"> </w:t>
      </w:r>
      <w:r w:rsidRPr="002950D7">
        <w:t>достижение социально значимых результатов.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2.14.В процессе работы с реб</w:t>
      </w:r>
      <w:r>
        <w:t>ё</w:t>
      </w:r>
      <w:r w:rsidRPr="002950D7">
        <w:t>нком с ОВЗ может быть осуществлена его полная</w:t>
      </w:r>
      <w:r>
        <w:t xml:space="preserve"> </w:t>
      </w:r>
      <w:r w:rsidRPr="002950D7">
        <w:t>интеграция в группу общего развития с согласия родителей (законных представителей) и</w:t>
      </w:r>
    </w:p>
    <w:p w:rsidR="000937CA" w:rsidRDefault="000937CA" w:rsidP="000937CA">
      <w:pPr>
        <w:autoSpaceDE w:val="0"/>
        <w:autoSpaceDN w:val="0"/>
        <w:adjustRightInd w:val="0"/>
        <w:jc w:val="both"/>
      </w:pPr>
      <w:r w:rsidRPr="002950D7">
        <w:t>на основании заключения ПМПК (или педагогов, врача, специалистов).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2.15.</w:t>
      </w:r>
      <w:r>
        <w:t>Учреждение</w:t>
      </w:r>
      <w:r w:rsidRPr="002950D7">
        <w:t xml:space="preserve"> организует предметно-развивающую среду, обеспечивающую разным</w:t>
      </w:r>
      <w:r>
        <w:t xml:space="preserve"> </w:t>
      </w:r>
      <w:r w:rsidRPr="002950D7">
        <w:t>детям доступ к развитию их возможностей.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2.16.Родители по мере необходимости участвуют в интеграционных мероприятиях.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>
        <w:t>2.17.Учреждение</w:t>
      </w:r>
      <w:r w:rsidRPr="002950D7">
        <w:t xml:space="preserve"> оказывает родителям (законным представителям) реб</w:t>
      </w:r>
      <w:r>
        <w:t>ё</w:t>
      </w:r>
      <w:r w:rsidRPr="002950D7">
        <w:t>нка с ОВЗ</w:t>
      </w:r>
      <w:r>
        <w:t xml:space="preserve"> </w:t>
      </w:r>
      <w:r w:rsidRPr="002950D7">
        <w:t>методическую и консультативную помощь с целью повышения их медицинской и</w:t>
      </w:r>
      <w:r>
        <w:t xml:space="preserve"> </w:t>
      </w:r>
      <w:r w:rsidRPr="002950D7">
        <w:t>педагогической компетентности, способствует вовлечению родителей (законных</w:t>
      </w:r>
      <w:r>
        <w:t xml:space="preserve"> </w:t>
      </w:r>
      <w:r w:rsidRPr="002950D7">
        <w:t>представителей) в образовательную, оздоровительную и интеграционную работу,</w:t>
      </w:r>
      <w:r>
        <w:t xml:space="preserve"> </w:t>
      </w:r>
      <w:r w:rsidRPr="002950D7">
        <w:t>формирует у родителей (законных представителей) ответственность за развитие и</w:t>
      </w:r>
      <w:r>
        <w:t xml:space="preserve"> </w:t>
      </w:r>
      <w:r w:rsidRPr="002950D7">
        <w:t>восстановление здоровья реб</w:t>
      </w:r>
      <w:r>
        <w:t>ё</w:t>
      </w:r>
      <w:r w:rsidRPr="002950D7">
        <w:t>нка с ОВЗ.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2.18.</w:t>
      </w:r>
      <w:r>
        <w:t xml:space="preserve"> Учреждение</w:t>
      </w:r>
      <w:r w:rsidRPr="002950D7">
        <w:t xml:space="preserve"> осуществляет промежуточную и итоговую диагностику развития реб</w:t>
      </w:r>
      <w:r>
        <w:t>ё</w:t>
      </w:r>
      <w:r w:rsidRPr="002950D7">
        <w:t>нка с</w:t>
      </w:r>
      <w:r>
        <w:t xml:space="preserve"> </w:t>
      </w:r>
      <w:r w:rsidRPr="002950D7">
        <w:t>ОВЗ, мониторинг их социальной адаптации, формы и сроки которых установлены</w:t>
      </w:r>
      <w:r>
        <w:t xml:space="preserve"> </w:t>
      </w:r>
      <w:r w:rsidRPr="002950D7">
        <w:t xml:space="preserve">основной общеобразовательной программой </w:t>
      </w:r>
      <w:r>
        <w:t xml:space="preserve"> Учреждения</w:t>
      </w:r>
      <w:r w:rsidRPr="002950D7">
        <w:t>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 xml:space="preserve">2.19.При выпуске из </w:t>
      </w:r>
      <w:r>
        <w:t xml:space="preserve">Учреждения </w:t>
      </w:r>
      <w:r w:rsidRPr="002950D7">
        <w:t xml:space="preserve"> дети с ОВЗ направляются на ПМПК для</w:t>
      </w:r>
      <w:r>
        <w:t xml:space="preserve"> </w:t>
      </w:r>
      <w:r w:rsidRPr="002950D7">
        <w:t>определения формы обучения в школе (общеобразовательной или специальной</w:t>
      </w:r>
      <w:r>
        <w:t xml:space="preserve"> </w:t>
      </w:r>
      <w:r w:rsidRPr="002950D7">
        <w:t>коррекционной).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  <w:rPr>
          <w:b/>
          <w:bCs/>
        </w:rPr>
      </w:pPr>
      <w:r w:rsidRPr="002950D7">
        <w:rPr>
          <w:b/>
          <w:bCs/>
        </w:rPr>
        <w:t>III. Финансовое обеспечение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3.1.Образовательные услуги детям с ОВЗ предоставляются бесплатно.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>3.2.Дополнительные расходы, связанные с осуществлением воспитания и обучения</w:t>
      </w:r>
      <w:r>
        <w:t xml:space="preserve"> </w:t>
      </w:r>
      <w:r w:rsidRPr="002950D7">
        <w:t>реб</w:t>
      </w:r>
      <w:r>
        <w:t>ё</w:t>
      </w:r>
      <w:r w:rsidRPr="002950D7">
        <w:t>нка с ОВЗ, не предусмотренные специальной образовательной программой реб</w:t>
      </w:r>
      <w:r>
        <w:t>ё</w:t>
      </w:r>
      <w:r w:rsidRPr="002950D7">
        <w:t xml:space="preserve">нка </w:t>
      </w:r>
      <w:proofErr w:type="gramStart"/>
      <w:r w:rsidRPr="002950D7">
        <w:t>с</w:t>
      </w:r>
      <w:proofErr w:type="gramEnd"/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 xml:space="preserve">ОВЗ, </w:t>
      </w:r>
      <w:proofErr w:type="gramStart"/>
      <w:r w:rsidRPr="002950D7">
        <w:t>утвержд</w:t>
      </w:r>
      <w:r>
        <w:t>ё</w:t>
      </w:r>
      <w:r w:rsidRPr="002950D7">
        <w:t>нной</w:t>
      </w:r>
      <w:proofErr w:type="gramEnd"/>
      <w:r w:rsidRPr="002950D7">
        <w:t xml:space="preserve"> </w:t>
      </w:r>
      <w:r>
        <w:t>Учреждением</w:t>
      </w:r>
      <w:r w:rsidRPr="002950D7">
        <w:t>, производятся за сч</w:t>
      </w:r>
      <w:r>
        <w:t>ё</w:t>
      </w:r>
      <w:r w:rsidRPr="002950D7">
        <w:t>т средств родителей (законных</w:t>
      </w:r>
      <w:r>
        <w:t xml:space="preserve"> </w:t>
      </w:r>
      <w:r w:rsidRPr="002950D7">
        <w:t>представителей).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 w:rsidRPr="002950D7">
        <w:t xml:space="preserve">3.3.Платные образовательные услуги, предусмотренные Уставом </w:t>
      </w:r>
      <w:r>
        <w:t>У</w:t>
      </w:r>
      <w:r w:rsidRPr="002950D7">
        <w:t>чреждения, предоставляются детям с ОВЗ, на общих основаниях в</w:t>
      </w:r>
      <w:r>
        <w:t xml:space="preserve"> </w:t>
      </w:r>
      <w:r w:rsidRPr="002950D7">
        <w:t>соответствии с законодательством РФ.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  <w:rPr>
          <w:b/>
          <w:bCs/>
        </w:rPr>
      </w:pPr>
      <w:r w:rsidRPr="002950D7">
        <w:rPr>
          <w:b/>
          <w:bCs/>
        </w:rPr>
        <w:t>IV. Участники образовательного процесса</w:t>
      </w:r>
    </w:p>
    <w:p w:rsidR="000937CA" w:rsidRPr="00851CB0" w:rsidRDefault="000937CA" w:rsidP="000937CA">
      <w:pPr>
        <w:shd w:val="clear" w:color="auto" w:fill="FFFFFF"/>
        <w:ind w:firstLine="709"/>
        <w:jc w:val="both"/>
        <w:rPr>
          <w:b/>
          <w:bCs/>
          <w:spacing w:val="-2"/>
          <w:w w:val="101"/>
        </w:rPr>
      </w:pPr>
      <w:r w:rsidRPr="00851CB0">
        <w:lastRenderedPageBreak/>
        <w:t>4.</w:t>
      </w:r>
      <w:r>
        <w:t>1</w:t>
      </w:r>
      <w:r w:rsidRPr="00851CB0">
        <w:t>. К участникам образовательных отношений относятся воспитанники, их родители (законные представители), педагогические работники Учреждения.</w:t>
      </w:r>
    </w:p>
    <w:p w:rsidR="000937CA" w:rsidRPr="00851CB0" w:rsidRDefault="000937CA" w:rsidP="000937CA">
      <w:pPr>
        <w:ind w:firstLine="709"/>
        <w:jc w:val="both"/>
      </w:pPr>
      <w:r>
        <w:t>4.2.</w:t>
      </w:r>
      <w:r w:rsidRPr="00851CB0">
        <w:t>. Воспитанники Учреждения имеют право: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На бесплатное получение дошкольного образования в соответствии с федеральными государственными образовательными стандартами, в пределах образовательных программ, реализация которых финансируется Учредителем.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Охрану жизни и здоровья.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Защиту от всех форм физического и психического насилия.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Защиту и уважение человеческого достоинства, свободу совести;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Удовлетворение потребностей в эмоционально-личностном общении.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Удовлетворение физиологических потребностей (в питании, сне, отдыхе и др.) в соответствии с возрастом и индивидуальными особенностями развития.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Развитие творческих способностей и интересов.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Получение квалифицированной помощи в обучении.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Предоставление оборудования, игр, игрушек, учебных пособий.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t>Получение дополнительных (в т. ч. платных) образовательных услуг.</w:t>
      </w:r>
    </w:p>
    <w:p w:rsidR="000937CA" w:rsidRPr="00851CB0" w:rsidRDefault="000937CA" w:rsidP="000937CA">
      <w:pPr>
        <w:numPr>
          <w:ilvl w:val="0"/>
          <w:numId w:val="2"/>
        </w:numPr>
        <w:jc w:val="both"/>
      </w:pPr>
      <w:r w:rsidRPr="00851CB0">
        <w:rPr>
          <w:rStyle w:val="blk"/>
        </w:rPr>
        <w:t>Предоставление условий для обучения с учетом особенностей их психофизического развития и состояния здоровья, в т. ч. получение социально-педагогической и психологической помощи, бесплатной психолого-медико-педагогической коррекции.</w:t>
      </w:r>
    </w:p>
    <w:p w:rsidR="000937CA" w:rsidRPr="00851CB0" w:rsidRDefault="000937CA" w:rsidP="000937CA">
      <w:pPr>
        <w:numPr>
          <w:ilvl w:val="0"/>
          <w:numId w:val="2"/>
        </w:numPr>
        <w:jc w:val="both"/>
        <w:rPr>
          <w:rStyle w:val="blk"/>
        </w:rPr>
      </w:pPr>
      <w:r w:rsidRPr="00851CB0">
        <w:rPr>
          <w:rStyle w:val="blk"/>
        </w:rPr>
        <w:t>Пользование в порядке, установленном локальными нормативными актами Учреждения, лечебно-оздоровительной инфраструктурой, объектами культуры и объектами спорта Учреждения.</w:t>
      </w:r>
    </w:p>
    <w:p w:rsidR="000937CA" w:rsidRPr="00851CB0" w:rsidRDefault="000937CA" w:rsidP="000937CA">
      <w:pPr>
        <w:ind w:firstLine="709"/>
        <w:jc w:val="both"/>
      </w:pPr>
      <w:r>
        <w:t>4.3.</w:t>
      </w:r>
      <w:r w:rsidRPr="00851CB0">
        <w:t xml:space="preserve"> Родители (законные представители) воспитанников имеют право:</w:t>
      </w:r>
    </w:p>
    <w:p w:rsidR="000937CA" w:rsidRPr="00851CB0" w:rsidRDefault="000937CA" w:rsidP="000937CA">
      <w:pPr>
        <w:numPr>
          <w:ilvl w:val="0"/>
          <w:numId w:val="3"/>
        </w:numPr>
        <w:jc w:val="both"/>
      </w:pPr>
      <w:r w:rsidRPr="00851CB0">
        <w:t xml:space="preserve">Выбирать образовательную программу, из числа </w:t>
      </w:r>
      <w:proofErr w:type="gramStart"/>
      <w:r w:rsidRPr="00851CB0">
        <w:t>используемых</w:t>
      </w:r>
      <w:proofErr w:type="gramEnd"/>
      <w:r w:rsidRPr="00851CB0">
        <w:t xml:space="preserve"> в работе с детьми в Учреждении</w:t>
      </w:r>
    </w:p>
    <w:p w:rsidR="000937CA" w:rsidRPr="00851CB0" w:rsidRDefault="000937CA" w:rsidP="000937CA">
      <w:pPr>
        <w:numPr>
          <w:ilvl w:val="1"/>
          <w:numId w:val="3"/>
        </w:numPr>
        <w:jc w:val="both"/>
      </w:pPr>
      <w:r w:rsidRPr="00851CB0">
        <w:t>Защищать законные права и интересы ребенка.</w:t>
      </w:r>
    </w:p>
    <w:p w:rsidR="000937CA" w:rsidRPr="00851CB0" w:rsidRDefault="000937CA" w:rsidP="000937CA">
      <w:pPr>
        <w:numPr>
          <w:ilvl w:val="1"/>
          <w:numId w:val="3"/>
        </w:numPr>
        <w:jc w:val="both"/>
      </w:pPr>
      <w:r w:rsidRPr="00851CB0">
        <w:t>Вносить предложения администрации Учреждения по улучшению работы с детьми, в т. ч. по организации дополнительных (платных) образовательных услуг.</w:t>
      </w:r>
    </w:p>
    <w:p w:rsidR="000937CA" w:rsidRPr="00851CB0" w:rsidRDefault="000937CA" w:rsidP="000937CA">
      <w:pPr>
        <w:numPr>
          <w:ilvl w:val="0"/>
          <w:numId w:val="3"/>
        </w:numPr>
        <w:jc w:val="both"/>
      </w:pPr>
      <w:r w:rsidRPr="00851CB0">
        <w:t>Требовать предоставления ребенку присмотра, ухода, охраны и укрепления его здоровья, воспитания и обучения на условиях, предусмотренных договором с Учреждением.</w:t>
      </w:r>
    </w:p>
    <w:p w:rsidR="000937CA" w:rsidRPr="00851CB0" w:rsidRDefault="000937CA" w:rsidP="000937CA">
      <w:pPr>
        <w:numPr>
          <w:ilvl w:val="0"/>
          <w:numId w:val="3"/>
        </w:numPr>
        <w:jc w:val="both"/>
      </w:pPr>
      <w:r w:rsidRPr="00851CB0">
        <w:t>Консультироваться с педагогическими работниками Учреждения по проблемам воспитания и обучения ребенка (детей).</w:t>
      </w:r>
    </w:p>
    <w:p w:rsidR="000937CA" w:rsidRPr="00851CB0" w:rsidRDefault="000937CA" w:rsidP="000937CA">
      <w:pPr>
        <w:numPr>
          <w:ilvl w:val="0"/>
          <w:numId w:val="3"/>
        </w:numPr>
        <w:jc w:val="both"/>
      </w:pPr>
      <w:r w:rsidRPr="00851CB0">
        <w:t>Принимать участие в управлении Учреждения в порядке, предусмотренном настоящим уставом.</w:t>
      </w:r>
    </w:p>
    <w:p w:rsidR="000937CA" w:rsidRDefault="000937CA" w:rsidP="000937CA">
      <w:pPr>
        <w:numPr>
          <w:ilvl w:val="0"/>
          <w:numId w:val="3"/>
        </w:numPr>
        <w:jc w:val="both"/>
      </w:pPr>
      <w:proofErr w:type="gramStart"/>
      <w:r w:rsidRPr="00851CB0">
        <w:t>Присутствовать в группе, которую посещает ребенок, на условиях, определенных договором между Учреждением и родител</w:t>
      </w:r>
      <w:r>
        <w:t>ями (законными представителями</w:t>
      </w:r>
      <w:r w:rsidRPr="00851CB0">
        <w:t>.</w:t>
      </w:r>
      <w:proofErr w:type="gramEnd"/>
    </w:p>
    <w:p w:rsidR="000937CA" w:rsidRPr="00851CB0" w:rsidRDefault="000937CA" w:rsidP="000937CA">
      <w:pPr>
        <w:numPr>
          <w:ilvl w:val="0"/>
          <w:numId w:val="3"/>
        </w:numPr>
        <w:jc w:val="both"/>
      </w:pPr>
      <w:r w:rsidRPr="00851CB0">
        <w:t>Выбирать педагога для работы с ребенком при наличии соответствующих условий в Учреждении.</w:t>
      </w:r>
    </w:p>
    <w:p w:rsidR="000937CA" w:rsidRPr="00851CB0" w:rsidRDefault="000937CA" w:rsidP="000937CA">
      <w:pPr>
        <w:numPr>
          <w:ilvl w:val="0"/>
          <w:numId w:val="3"/>
        </w:numPr>
        <w:jc w:val="both"/>
      </w:pPr>
      <w:r w:rsidRPr="00851CB0">
        <w:t>Заслушивать отчеты заведующего Учреждением и педагогов о работе с детьми.</w:t>
      </w:r>
    </w:p>
    <w:p w:rsidR="000937CA" w:rsidRPr="00851CB0" w:rsidRDefault="000937CA" w:rsidP="000937CA">
      <w:pPr>
        <w:numPr>
          <w:ilvl w:val="1"/>
          <w:numId w:val="3"/>
        </w:numPr>
        <w:jc w:val="both"/>
      </w:pPr>
      <w:r w:rsidRPr="00851CB0">
        <w:t>Оказывать Учреждению посильную помощь в реализации его уставных задач, в части сохранения и укрепления физического и психического здоровья детей.</w:t>
      </w:r>
    </w:p>
    <w:p w:rsidR="000937CA" w:rsidRPr="00851CB0" w:rsidRDefault="000937CA" w:rsidP="000937CA">
      <w:pPr>
        <w:numPr>
          <w:ilvl w:val="0"/>
          <w:numId w:val="3"/>
        </w:numPr>
        <w:jc w:val="both"/>
      </w:pPr>
      <w:r w:rsidRPr="00851CB0">
        <w:t>Досрочно расторгать договор между Учреждением и родителями.</w:t>
      </w:r>
    </w:p>
    <w:p w:rsidR="000937CA" w:rsidRPr="00851CB0" w:rsidRDefault="000937CA" w:rsidP="000937CA">
      <w:pPr>
        <w:numPr>
          <w:ilvl w:val="1"/>
          <w:numId w:val="3"/>
        </w:numPr>
        <w:jc w:val="both"/>
      </w:pPr>
      <w:r w:rsidRPr="00851CB0">
        <w:t xml:space="preserve">Обжаловать </w:t>
      </w:r>
      <w:proofErr w:type="gramStart"/>
      <w:r w:rsidRPr="00851CB0">
        <w:t>в Управлении образования решение об отчислении ребенка из Учреждения в месячный срок с момента</w:t>
      </w:r>
      <w:proofErr w:type="gramEnd"/>
      <w:r w:rsidRPr="00851CB0">
        <w:t xml:space="preserve"> получения письменного уведомления.</w:t>
      </w:r>
    </w:p>
    <w:p w:rsidR="000937CA" w:rsidRDefault="000937CA" w:rsidP="000937CA">
      <w:pPr>
        <w:numPr>
          <w:ilvl w:val="0"/>
          <w:numId w:val="3"/>
        </w:numPr>
        <w:jc w:val="both"/>
      </w:pPr>
      <w:r w:rsidRPr="00851CB0">
        <w:t xml:space="preserve">Создавать родительские объединения в </w:t>
      </w:r>
      <w:proofErr w:type="spellStart"/>
      <w:r>
        <w:t>Учреждени</w:t>
      </w:r>
      <w:proofErr w:type="spellEnd"/>
      <w:r w:rsidRPr="00851CB0">
        <w:tab/>
      </w:r>
    </w:p>
    <w:p w:rsidR="000937CA" w:rsidRPr="00851CB0" w:rsidRDefault="000937CA" w:rsidP="000937CA">
      <w:pPr>
        <w:numPr>
          <w:ilvl w:val="0"/>
          <w:numId w:val="3"/>
        </w:numPr>
        <w:jc w:val="both"/>
      </w:pPr>
      <w:r w:rsidRPr="00851CB0">
        <w:t>Получать информацию о реализации в Учреждении программы дошкольного образования, а также дополнительных общеобразовательных программ.</w:t>
      </w:r>
    </w:p>
    <w:p w:rsidR="000937CA" w:rsidRDefault="000937CA" w:rsidP="000937CA">
      <w:pPr>
        <w:numPr>
          <w:ilvl w:val="0"/>
          <w:numId w:val="3"/>
        </w:numPr>
        <w:jc w:val="both"/>
        <w:rPr>
          <w:rStyle w:val="blk"/>
        </w:rPr>
      </w:pPr>
      <w:r w:rsidRPr="00851CB0">
        <w:rPr>
          <w:rStyle w:val="blk"/>
        </w:rPr>
        <w:lastRenderedPageBreak/>
        <w:t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0937CA" w:rsidRPr="00851CB0" w:rsidRDefault="000937CA" w:rsidP="000937CA">
      <w:pPr>
        <w:numPr>
          <w:ilvl w:val="0"/>
          <w:numId w:val="3"/>
        </w:numPr>
        <w:jc w:val="both"/>
      </w:pPr>
      <w:r w:rsidRPr="00851CB0">
        <w:rPr>
          <w:rStyle w:val="blk"/>
        </w:rPr>
        <w:t>Обжаловать решения администрации, касающиеся образовательной деятельности в отношении их ребенка в комиссии по урегулированию споров</w:t>
      </w:r>
      <w:r w:rsidRPr="00851CB0">
        <w:t xml:space="preserve"> между участниками образовательных отношений</w:t>
      </w:r>
      <w:r w:rsidRPr="00851CB0">
        <w:rPr>
          <w:rStyle w:val="blk"/>
        </w:rPr>
        <w:t>.</w:t>
      </w:r>
    </w:p>
    <w:p w:rsidR="000937CA" w:rsidRPr="00851CB0" w:rsidRDefault="000937CA" w:rsidP="000937CA">
      <w:pPr>
        <w:jc w:val="both"/>
      </w:pPr>
      <w:r w:rsidRPr="00851CB0">
        <w:tab/>
      </w:r>
      <w:r>
        <w:t>4.4.</w:t>
      </w:r>
      <w:r w:rsidRPr="00851CB0">
        <w:t xml:space="preserve"> Родители (законные представители) обязаны:</w:t>
      </w:r>
    </w:p>
    <w:p w:rsidR="000937CA" w:rsidRPr="00851CB0" w:rsidRDefault="000937CA" w:rsidP="000937CA">
      <w:pPr>
        <w:jc w:val="both"/>
      </w:pPr>
      <w:r>
        <w:tab/>
      </w:r>
      <w:r w:rsidRPr="00851CB0">
        <w:t xml:space="preserve"> Выполнять </w:t>
      </w:r>
      <w:r>
        <w:t>У</w:t>
      </w:r>
      <w:r w:rsidRPr="00851CB0">
        <w:t xml:space="preserve">став </w:t>
      </w:r>
      <w:r>
        <w:t xml:space="preserve">Учреждения </w:t>
      </w:r>
      <w:r w:rsidRPr="00851CB0">
        <w:t>в части, касающейся их прав и обязанностей.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>Заложить основы интеллектуального, физического, нравственного развития ребенка в раннем возрасте.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 xml:space="preserve"> Не нарушать режим работы Учреждения.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>Своевременно вносить плату за содержание ребенка в Учреждении.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 xml:space="preserve"> Своевременно ставить в известность администрацию Учреждения о возможном отсутствии ребенка или его болезни.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>Ежедневно лично (или на основании доверенности, заверенной нотариально) передавать ребенка воспитателю и забирать ребенка.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>Добросовестно выполнять условия договора с Учреждением.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 xml:space="preserve"> Не применять к ребенку антипедагогических методов воспитания.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>При нахождении в Учреждении вежливо вести себя с работниками и посетителями Учреждения.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>В присутствии ребенка, других воспитанников Учреждения воздерживаться от действий и высказываний, умаляющих авторитет воспитателей.</w:t>
      </w:r>
    </w:p>
    <w:p w:rsidR="000937CA" w:rsidRDefault="000937CA" w:rsidP="000937CA">
      <w:pPr>
        <w:numPr>
          <w:ilvl w:val="0"/>
          <w:numId w:val="4"/>
        </w:numPr>
        <w:jc w:val="both"/>
      </w:pPr>
      <w:r w:rsidRPr="00851CB0">
        <w:t xml:space="preserve"> Взаимодействовать с педагогическими работниками Учреждения в вопросах воспитания ребенка.</w:t>
      </w:r>
      <w:r w:rsidRPr="00851CB0">
        <w:tab/>
      </w:r>
    </w:p>
    <w:p w:rsidR="000937CA" w:rsidRPr="00851CB0" w:rsidRDefault="000937CA" w:rsidP="000937CA">
      <w:pPr>
        <w:numPr>
          <w:ilvl w:val="0"/>
          <w:numId w:val="4"/>
        </w:numPr>
        <w:jc w:val="both"/>
      </w:pPr>
      <w:r w:rsidRPr="00851CB0">
        <w:t>Информировать заведующего Учреждением о наступлении обстоятельств, влекущих изменение размера или прекращение выплаты компенсации.</w:t>
      </w:r>
    </w:p>
    <w:p w:rsidR="000937CA" w:rsidRPr="00851CB0" w:rsidRDefault="000937CA" w:rsidP="000937CA">
      <w:pPr>
        <w:pStyle w:val="1"/>
        <w:autoSpaceDE w:val="0"/>
        <w:autoSpaceDN w:val="0"/>
        <w:adjustRightInd w:val="0"/>
        <w:ind w:left="0"/>
        <w:jc w:val="both"/>
        <w:outlineLvl w:val="1"/>
      </w:pPr>
      <w:r w:rsidRPr="00851CB0">
        <w:tab/>
      </w:r>
      <w:r>
        <w:t>4.5.</w:t>
      </w:r>
      <w:r w:rsidRPr="00851CB0">
        <w:t xml:space="preserve"> Педагогические работники Учреждения имеют право </w:t>
      </w:r>
      <w:proofErr w:type="gramStart"/>
      <w:r w:rsidRPr="00851CB0">
        <w:t>на</w:t>
      </w:r>
      <w:proofErr w:type="gramEnd"/>
      <w:r w:rsidRPr="00851CB0">
        <w:t>:</w:t>
      </w:r>
    </w:p>
    <w:p w:rsidR="000937CA" w:rsidRPr="00851CB0" w:rsidRDefault="000937CA" w:rsidP="000937CA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851CB0">
        <w:t>Участие в разработке образовательных программ.</w:t>
      </w:r>
    </w:p>
    <w:p w:rsidR="000937CA" w:rsidRPr="00851CB0" w:rsidRDefault="000937CA" w:rsidP="000937CA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851CB0">
        <w:t>Защиту профессиональной чести и достоинства, справедливое и объективное расследование нарушения норм профессиональной этики педагогических работников.</w:t>
      </w:r>
    </w:p>
    <w:p w:rsidR="000937CA" w:rsidRPr="00851CB0" w:rsidRDefault="000937CA" w:rsidP="000937CA">
      <w:pPr>
        <w:pStyle w:val="1"/>
        <w:numPr>
          <w:ilvl w:val="0"/>
          <w:numId w:val="5"/>
        </w:numPr>
        <w:jc w:val="both"/>
        <w:outlineLvl w:val="3"/>
      </w:pPr>
      <w:r w:rsidRPr="00851CB0">
        <w:t xml:space="preserve">Сокращенную </w:t>
      </w:r>
      <w:r w:rsidRPr="00851CB0">
        <w:rPr>
          <w:bCs/>
          <w:iCs/>
        </w:rPr>
        <w:t>продолжительность рабочего времени</w:t>
      </w:r>
      <w:r w:rsidRPr="00851CB0">
        <w:t>, удлиненный оплачиваемый отпуск, досрочное назначение трудовой пенсии по старости в порядке, установленном законодательством РФ, иные меры социальной поддержки в порядке, установленном законодательством РФ.</w:t>
      </w:r>
    </w:p>
    <w:p w:rsidR="000937CA" w:rsidRPr="00851CB0" w:rsidRDefault="000937CA" w:rsidP="000937CA">
      <w:pPr>
        <w:pStyle w:val="1"/>
        <w:numPr>
          <w:ilvl w:val="0"/>
          <w:numId w:val="5"/>
        </w:numPr>
        <w:jc w:val="both"/>
        <w:outlineLvl w:val="1"/>
      </w:pPr>
      <w:r w:rsidRPr="00851CB0">
        <w:t>Свободный выбор и использование методик обучения и воспитания, учебных пособий и материалов, учебников, в соответствии с образовательной программой, утвержденной Учреждением.</w:t>
      </w:r>
    </w:p>
    <w:p w:rsidR="000937CA" w:rsidRPr="00851CB0" w:rsidRDefault="000937CA" w:rsidP="000937CA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851CB0">
        <w:t>Участие в управлении Учреждением в порядке, определенном настоящим уставом.</w:t>
      </w:r>
    </w:p>
    <w:p w:rsidR="000937CA" w:rsidRPr="00851CB0" w:rsidRDefault="000937CA" w:rsidP="000937CA">
      <w:pPr>
        <w:pStyle w:val="1"/>
        <w:numPr>
          <w:ilvl w:val="0"/>
          <w:numId w:val="5"/>
        </w:numPr>
        <w:autoSpaceDE w:val="0"/>
        <w:autoSpaceDN w:val="0"/>
        <w:adjustRightInd w:val="0"/>
        <w:jc w:val="both"/>
        <w:outlineLvl w:val="1"/>
      </w:pPr>
      <w:r w:rsidRPr="00851CB0">
        <w:t>Соблюдать правовые, нравственные и этические нормы, следовать требованиям профессиональной этики.</w:t>
      </w:r>
    </w:p>
    <w:p w:rsidR="000937CA" w:rsidRPr="00851CB0" w:rsidRDefault="000937CA" w:rsidP="000937CA">
      <w:pPr>
        <w:pStyle w:val="1"/>
        <w:numPr>
          <w:ilvl w:val="0"/>
          <w:numId w:val="5"/>
        </w:numPr>
        <w:jc w:val="both"/>
      </w:pPr>
      <w:r w:rsidRPr="00851CB0">
        <w:rPr>
          <w:rStyle w:val="blk"/>
        </w:rPr>
        <w:t>Уважать честь и достоинство воспитанников и других участников образовательных отношений.</w:t>
      </w:r>
    </w:p>
    <w:p w:rsidR="000937CA" w:rsidRPr="00851CB0" w:rsidRDefault="000937CA" w:rsidP="000937CA">
      <w:pPr>
        <w:pStyle w:val="1"/>
        <w:numPr>
          <w:ilvl w:val="0"/>
          <w:numId w:val="5"/>
        </w:numPr>
        <w:jc w:val="both"/>
      </w:pPr>
      <w:r w:rsidRPr="00851CB0">
        <w:t>Соответствовать требованиям квалификационных характеристик и профессиональных стандартов.</w:t>
      </w:r>
    </w:p>
    <w:p w:rsidR="000937CA" w:rsidRPr="00851CB0" w:rsidRDefault="000937CA" w:rsidP="000937CA">
      <w:pPr>
        <w:pStyle w:val="1"/>
        <w:numPr>
          <w:ilvl w:val="0"/>
          <w:numId w:val="5"/>
        </w:numPr>
        <w:jc w:val="both"/>
      </w:pPr>
      <w:r w:rsidRPr="00851CB0">
        <w:t>Проходить аттестацию на соответствие занимаемой должности в установленном порядке и систематически повышать свой профессиональный уровень.</w:t>
      </w:r>
    </w:p>
    <w:p w:rsidR="000937CA" w:rsidRPr="00851CB0" w:rsidRDefault="000937CA" w:rsidP="000937CA">
      <w:pPr>
        <w:pStyle w:val="1"/>
        <w:numPr>
          <w:ilvl w:val="0"/>
          <w:numId w:val="5"/>
        </w:numPr>
        <w:jc w:val="both"/>
      </w:pPr>
      <w:r w:rsidRPr="00851CB0">
        <w:t>Выполнять условия трудового договора.</w:t>
      </w:r>
    </w:p>
    <w:p w:rsidR="000937CA" w:rsidRPr="00851CB0" w:rsidRDefault="000937CA" w:rsidP="000937CA">
      <w:pPr>
        <w:pStyle w:val="1"/>
        <w:numPr>
          <w:ilvl w:val="0"/>
          <w:numId w:val="5"/>
        </w:numPr>
        <w:jc w:val="both"/>
      </w:pPr>
      <w:r w:rsidRPr="00851CB0">
        <w:t>Заботиться о защите прав и свобод воспитанников, уважать права родителей (законных представителей).</w:t>
      </w:r>
    </w:p>
    <w:p w:rsidR="000937CA" w:rsidRPr="00851CB0" w:rsidRDefault="000937CA" w:rsidP="000937CA">
      <w:pPr>
        <w:pStyle w:val="1"/>
        <w:ind w:left="0"/>
        <w:jc w:val="both"/>
      </w:pPr>
      <w:r w:rsidRPr="00851CB0">
        <w:tab/>
      </w:r>
      <w:r>
        <w:t>4.6.</w:t>
      </w:r>
      <w:r w:rsidRPr="00851CB0">
        <w:t xml:space="preserve"> Педагогические работники обязаны:</w:t>
      </w:r>
    </w:p>
    <w:p w:rsidR="000937CA" w:rsidRPr="00851CB0" w:rsidRDefault="000937CA" w:rsidP="000937CA">
      <w:pPr>
        <w:numPr>
          <w:ilvl w:val="0"/>
          <w:numId w:val="6"/>
        </w:numPr>
        <w:jc w:val="both"/>
      </w:pPr>
      <w:r w:rsidRPr="00851CB0">
        <w:lastRenderedPageBreak/>
        <w:t>Выполнять устав Учреждения, правила внутреннего трудового распорядка, правила по технике безопасности и пожарной безопасности, условия трудового договора, должностные инструкции.</w:t>
      </w:r>
    </w:p>
    <w:p w:rsidR="000937CA" w:rsidRPr="00851CB0" w:rsidRDefault="000937CA" w:rsidP="000937CA">
      <w:pPr>
        <w:numPr>
          <w:ilvl w:val="0"/>
          <w:numId w:val="6"/>
        </w:numPr>
        <w:jc w:val="both"/>
      </w:pPr>
      <w:r w:rsidRPr="00851CB0">
        <w:t>Охранять жизнь и здоровье детей во время образовательного процесса.</w:t>
      </w:r>
    </w:p>
    <w:p w:rsidR="000937CA" w:rsidRPr="00851CB0" w:rsidRDefault="000937CA" w:rsidP="000937CA">
      <w:pPr>
        <w:numPr>
          <w:ilvl w:val="0"/>
          <w:numId w:val="6"/>
        </w:numPr>
        <w:jc w:val="both"/>
      </w:pPr>
      <w:r w:rsidRPr="00851CB0">
        <w:t>Защищать ребенка от всех форм физического и психического насилия.</w:t>
      </w:r>
    </w:p>
    <w:p w:rsidR="000937CA" w:rsidRPr="00851CB0" w:rsidRDefault="000937CA" w:rsidP="000937CA">
      <w:pPr>
        <w:numPr>
          <w:ilvl w:val="0"/>
          <w:numId w:val="6"/>
        </w:numPr>
        <w:jc w:val="both"/>
      </w:pPr>
      <w:r w:rsidRPr="00851CB0">
        <w:t>Сотрудничать с семьей по вопросам воспитания и обучения ребенка.</w:t>
      </w:r>
    </w:p>
    <w:p w:rsidR="000937CA" w:rsidRPr="00851CB0" w:rsidRDefault="000937CA" w:rsidP="000937CA">
      <w:pPr>
        <w:numPr>
          <w:ilvl w:val="0"/>
          <w:numId w:val="6"/>
        </w:numPr>
        <w:jc w:val="both"/>
      </w:pPr>
      <w:r w:rsidRPr="00851CB0">
        <w:t>Обладать профессиональными умениями, постоянно их совершенствовать.</w:t>
      </w:r>
    </w:p>
    <w:p w:rsidR="000937CA" w:rsidRPr="00851CB0" w:rsidRDefault="000937CA" w:rsidP="000937CA">
      <w:pPr>
        <w:numPr>
          <w:ilvl w:val="0"/>
          <w:numId w:val="6"/>
        </w:numPr>
        <w:jc w:val="both"/>
      </w:pPr>
      <w:r w:rsidRPr="00851CB0">
        <w:t xml:space="preserve">Соблюдать нормы профессиональной этики, быть </w:t>
      </w:r>
      <w:proofErr w:type="spellStart"/>
      <w:r w:rsidRPr="00851CB0">
        <w:t>взаимовежливыми</w:t>
      </w:r>
      <w:proofErr w:type="spellEnd"/>
      <w:r w:rsidRPr="00851CB0">
        <w:t xml:space="preserve"> с другими работниками Учреждения, родителями (законными представителями) детей, с воспитанниками, иными посетителями Учреждения, воздерживаться от действий или высказываний, ведущих к нарушению морально-психологического климата в коллективе.</w:t>
      </w:r>
    </w:p>
    <w:p w:rsidR="000937CA" w:rsidRPr="00851CB0" w:rsidRDefault="000937CA" w:rsidP="000937CA">
      <w:pPr>
        <w:numPr>
          <w:ilvl w:val="0"/>
          <w:numId w:val="6"/>
        </w:numPr>
        <w:jc w:val="both"/>
      </w:pPr>
      <w:r w:rsidRPr="00851CB0">
        <w:rPr>
          <w:rStyle w:val="blk"/>
        </w:rPr>
        <w:t>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:rsidR="000937CA" w:rsidRPr="00851CB0" w:rsidRDefault="000937CA" w:rsidP="000937CA">
      <w:pPr>
        <w:numPr>
          <w:ilvl w:val="0"/>
          <w:numId w:val="6"/>
        </w:numPr>
        <w:jc w:val="both"/>
      </w:pPr>
      <w:r w:rsidRPr="00851CB0">
        <w:t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Учреждения.</w:t>
      </w:r>
    </w:p>
    <w:p w:rsidR="000937CA" w:rsidRPr="00851CB0" w:rsidRDefault="000937CA" w:rsidP="000937CA">
      <w:pPr>
        <w:numPr>
          <w:ilvl w:val="0"/>
          <w:numId w:val="6"/>
        </w:numPr>
        <w:jc w:val="both"/>
      </w:pPr>
      <w:r w:rsidRPr="00851CB0">
        <w:t>Планировать и осуществлять образовательно-воспитательную работу в соответствии с программами, принятыми педагогическим советом.</w:t>
      </w:r>
    </w:p>
    <w:p w:rsidR="000937CA" w:rsidRDefault="000937CA" w:rsidP="000937CA">
      <w:pPr>
        <w:numPr>
          <w:ilvl w:val="0"/>
          <w:numId w:val="6"/>
        </w:numPr>
        <w:jc w:val="both"/>
      </w:pPr>
      <w:r w:rsidRPr="00851CB0">
        <w:t>Соблюдать права и свободы воспитанников, нести ответственность за их жизнь, здоровье и безопасность в период образовательного процесса.</w:t>
      </w:r>
    </w:p>
    <w:p w:rsidR="000937CA" w:rsidRDefault="000937CA" w:rsidP="000937CA">
      <w:pPr>
        <w:numPr>
          <w:ilvl w:val="0"/>
          <w:numId w:val="6"/>
        </w:numPr>
        <w:jc w:val="both"/>
      </w:pPr>
      <w:r w:rsidRPr="00851CB0">
        <w:t>Выполнять правила по охране труда и пожарной безопасности.</w:t>
      </w:r>
    </w:p>
    <w:p w:rsidR="000937CA" w:rsidRPr="00851CB0" w:rsidRDefault="000937CA" w:rsidP="000937CA">
      <w:pPr>
        <w:jc w:val="both"/>
        <w:rPr>
          <w:rStyle w:val="blk"/>
        </w:rPr>
      </w:pPr>
      <w:r w:rsidRPr="00851CB0">
        <w:t xml:space="preserve"> </w:t>
      </w:r>
      <w:r>
        <w:t>4.7.</w:t>
      </w:r>
      <w:r w:rsidRPr="00851CB0">
        <w:rPr>
          <w:rStyle w:val="blk"/>
        </w:rPr>
        <w:t xml:space="preserve">В целях защиты своих </w:t>
      </w:r>
      <w:r w:rsidRPr="00851CB0">
        <w:rPr>
          <w:rStyle w:val="f"/>
        </w:rPr>
        <w:t>прав</w:t>
      </w:r>
      <w:r w:rsidRPr="00851CB0">
        <w:rPr>
          <w:rStyle w:val="blk"/>
        </w:rPr>
        <w:t xml:space="preserve"> родители </w:t>
      </w:r>
      <w:r w:rsidRPr="00851CB0">
        <w:rPr>
          <w:rStyle w:val="u"/>
        </w:rPr>
        <w:t>(законные представители)</w:t>
      </w:r>
      <w:r w:rsidRPr="00851CB0">
        <w:rPr>
          <w:rStyle w:val="blk"/>
        </w:rPr>
        <w:t xml:space="preserve"> воспитанников самостоятельно или через своих представителей </w:t>
      </w:r>
      <w:r w:rsidRPr="00851CB0">
        <w:rPr>
          <w:rStyle w:val="f"/>
        </w:rPr>
        <w:t>вправе</w:t>
      </w:r>
      <w:r w:rsidRPr="00851CB0">
        <w:rPr>
          <w:rStyle w:val="blk"/>
        </w:rPr>
        <w:t>:</w:t>
      </w:r>
    </w:p>
    <w:p w:rsidR="000937CA" w:rsidRPr="00851CB0" w:rsidRDefault="000937CA" w:rsidP="000937CA">
      <w:pPr>
        <w:ind w:firstLine="708"/>
        <w:jc w:val="both"/>
        <w:rPr>
          <w:rStyle w:val="blk"/>
        </w:rPr>
      </w:pPr>
      <w:r w:rsidRPr="00851CB0">
        <w:rPr>
          <w:rStyle w:val="blk"/>
        </w:rPr>
        <w:t xml:space="preserve">- направлять в Учреждение обращения о применении к его работникам, нарушающим и (или) ущемляющим </w:t>
      </w:r>
      <w:r w:rsidRPr="00851CB0">
        <w:rPr>
          <w:rStyle w:val="f"/>
        </w:rPr>
        <w:t>права</w:t>
      </w:r>
      <w:r w:rsidRPr="00851CB0">
        <w:rPr>
          <w:rStyle w:val="blk"/>
        </w:rPr>
        <w:t xml:space="preserve"> воспитанников, их родителей (законных представителей), дисциплинарных взысканий. Такие обращения подлежат обязательному рассмотрению Учреждением с привлечением воспитанников и их родителей (законных представителей);</w:t>
      </w:r>
    </w:p>
    <w:p w:rsidR="000937CA" w:rsidRPr="00851CB0" w:rsidRDefault="000937CA" w:rsidP="000937CA">
      <w:pPr>
        <w:ind w:firstLine="708"/>
        <w:jc w:val="both"/>
        <w:rPr>
          <w:rStyle w:val="blk"/>
        </w:rPr>
      </w:pPr>
      <w:r w:rsidRPr="00851CB0">
        <w:rPr>
          <w:rStyle w:val="blk"/>
        </w:rPr>
        <w:t>- обращаться в комиссию по урегулированию споров между участниками образовательных отношений, в т. ч. по вопросам о наличии или об отсутствии конфликта интересов педагогического работника;</w:t>
      </w:r>
    </w:p>
    <w:p w:rsidR="000937CA" w:rsidRDefault="000937CA" w:rsidP="000937CA">
      <w:pPr>
        <w:ind w:firstLine="708"/>
        <w:jc w:val="both"/>
        <w:rPr>
          <w:rStyle w:val="blk"/>
        </w:rPr>
      </w:pPr>
      <w:r w:rsidRPr="00851CB0">
        <w:rPr>
          <w:rStyle w:val="blk"/>
        </w:rPr>
        <w:t xml:space="preserve">- использовать не запрещенные законодательством РФ иные способы защиты </w:t>
      </w:r>
      <w:r w:rsidRPr="00851CB0">
        <w:rPr>
          <w:rStyle w:val="f"/>
        </w:rPr>
        <w:t>прав</w:t>
      </w:r>
      <w:r w:rsidRPr="00851CB0">
        <w:rPr>
          <w:rStyle w:val="blk"/>
        </w:rPr>
        <w:t xml:space="preserve"> и законных интересов.</w:t>
      </w:r>
    </w:p>
    <w:p w:rsidR="000937CA" w:rsidRPr="00851CB0" w:rsidRDefault="000937CA" w:rsidP="000937CA">
      <w:pPr>
        <w:jc w:val="both"/>
      </w:pPr>
      <w:r>
        <w:rPr>
          <w:rStyle w:val="blk"/>
        </w:rPr>
        <w:t>4.8.</w:t>
      </w:r>
      <w:r w:rsidRPr="00851CB0">
        <w:t>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т. ч. в случаях возникновения конфликта интересов педагогического работника, применения локальных нормативных актов. Порядок создания, организации работы, принятия решений комиссией и их исполнения устанавливается соответствующим локальным актом Учреждения, который принимается с учетом мнения Совета родителей, а также представительных органов работников Учреждения.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  <w:rPr>
          <w:b/>
          <w:bCs/>
        </w:rPr>
      </w:pPr>
      <w:r w:rsidRPr="002950D7">
        <w:rPr>
          <w:b/>
          <w:bCs/>
        </w:rPr>
        <w:t>V. Порядок управления</w:t>
      </w:r>
    </w:p>
    <w:p w:rsidR="000937CA" w:rsidRPr="002950D7" w:rsidRDefault="000937CA" w:rsidP="000937CA">
      <w:pPr>
        <w:autoSpaceDE w:val="0"/>
        <w:autoSpaceDN w:val="0"/>
        <w:adjustRightInd w:val="0"/>
        <w:jc w:val="both"/>
      </w:pPr>
      <w:r>
        <w:t>5.1.</w:t>
      </w:r>
      <w:r w:rsidRPr="002950D7">
        <w:t xml:space="preserve">Заведующий </w:t>
      </w:r>
      <w:r>
        <w:t xml:space="preserve">Учреждением </w:t>
      </w:r>
      <w:r w:rsidRPr="002950D7">
        <w:t>осуществляет общее руководство воспитанием и обучением детей с</w:t>
      </w:r>
      <w:r>
        <w:t xml:space="preserve"> </w:t>
      </w:r>
      <w:r w:rsidRPr="002950D7">
        <w:t>ОВЗ, коорди</w:t>
      </w:r>
      <w:r>
        <w:t xml:space="preserve">нирует деятельность коллектива Учреждения </w:t>
      </w:r>
      <w:r w:rsidRPr="002950D7">
        <w:t xml:space="preserve"> и специалистов системы</w:t>
      </w:r>
      <w:r>
        <w:t xml:space="preserve"> </w:t>
      </w:r>
      <w:r w:rsidRPr="002950D7">
        <w:t>здравоохранения на основании заключаемого ежегодно договора, осуществляет</w:t>
      </w:r>
      <w:r>
        <w:t xml:space="preserve"> </w:t>
      </w:r>
      <w:r w:rsidRPr="002950D7">
        <w:t>систематический контроль эффективности работы.</w:t>
      </w:r>
    </w:p>
    <w:p w:rsidR="000937CA" w:rsidRPr="002950D7" w:rsidRDefault="000937CA" w:rsidP="000937CA"/>
    <w:p w:rsidR="000937CA" w:rsidRDefault="000937CA">
      <w:bookmarkStart w:id="0" w:name="_GoBack"/>
      <w:bookmarkEnd w:id="0"/>
    </w:p>
    <w:p w:rsidR="000937CA" w:rsidRDefault="000937CA"/>
    <w:p w:rsidR="000937CA" w:rsidRDefault="000937CA"/>
    <w:p w:rsidR="000937CA" w:rsidRDefault="000937CA"/>
    <w:p w:rsidR="000937CA" w:rsidRDefault="000937CA"/>
    <w:p w:rsidR="000937CA" w:rsidRDefault="000937CA"/>
    <w:p w:rsidR="000937CA" w:rsidRDefault="000937CA"/>
    <w:p w:rsidR="000937CA" w:rsidRDefault="000937CA"/>
    <w:p w:rsidR="000937CA" w:rsidRDefault="000937CA"/>
    <w:sectPr w:rsidR="00093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A3228"/>
    <w:multiLevelType w:val="hybridMultilevel"/>
    <w:tmpl w:val="E50461C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8E2929"/>
    <w:multiLevelType w:val="hybridMultilevel"/>
    <w:tmpl w:val="869CA87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271454"/>
    <w:multiLevelType w:val="hybridMultilevel"/>
    <w:tmpl w:val="325A0CA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8903BD"/>
    <w:multiLevelType w:val="hybridMultilevel"/>
    <w:tmpl w:val="2CB0C19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367B7C"/>
    <w:multiLevelType w:val="hybridMultilevel"/>
    <w:tmpl w:val="4DA64DA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E73199"/>
    <w:multiLevelType w:val="hybridMultilevel"/>
    <w:tmpl w:val="DCC615B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7715"/>
    <w:rsid w:val="000937CA"/>
    <w:rsid w:val="00A6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0937CA"/>
    <w:pPr>
      <w:ind w:left="720"/>
      <w:contextualSpacing/>
    </w:pPr>
    <w:rPr>
      <w:rFonts w:eastAsia="Calibri"/>
    </w:rPr>
  </w:style>
  <w:style w:type="character" w:customStyle="1" w:styleId="blk">
    <w:name w:val="blk"/>
    <w:uiPriority w:val="99"/>
    <w:rsid w:val="000937CA"/>
    <w:rPr>
      <w:rFonts w:cs="Times New Roman"/>
    </w:rPr>
  </w:style>
  <w:style w:type="character" w:customStyle="1" w:styleId="u">
    <w:name w:val="u"/>
    <w:uiPriority w:val="99"/>
    <w:rsid w:val="000937CA"/>
    <w:rPr>
      <w:rFonts w:cs="Times New Roman"/>
    </w:rPr>
  </w:style>
  <w:style w:type="character" w:customStyle="1" w:styleId="f">
    <w:name w:val="f"/>
    <w:uiPriority w:val="99"/>
    <w:rsid w:val="000937C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Application%20Data\Microsoft\&#1064;&#1072;&#1073;&#1083;&#1086;&#1085;&#1099;\Normal1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Normal11.dot</Template>
  <TotalTime>2</TotalTime>
  <Pages>7</Pages>
  <Words>2348</Words>
  <Characters>13390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15707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Nina</cp:lastModifiedBy>
  <cp:revision>2</cp:revision>
  <dcterms:created xsi:type="dcterms:W3CDTF">2017-01-07T09:07:00Z</dcterms:created>
  <dcterms:modified xsi:type="dcterms:W3CDTF">2017-01-08T06:14:00Z</dcterms:modified>
</cp:coreProperties>
</file>